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0F3" w:rsidRDefault="00C84326">
      <w:pPr>
        <w:rPr>
          <w:sz w:val="32"/>
        </w:rPr>
      </w:pPr>
      <w:r>
        <w:rPr>
          <w:noProof/>
        </w:rPr>
        <w:drawing>
          <wp:anchor distT="0" distB="0" distL="114300" distR="114300" simplePos="0" relativeHeight="251672064" behindDoc="1" locked="0" layoutInCell="1" allowOverlap="1" wp14:anchorId="298490ED" wp14:editId="5DB8AC5D">
            <wp:simplePos x="0" y="0"/>
            <wp:positionH relativeFrom="column">
              <wp:posOffset>4801870</wp:posOffset>
            </wp:positionH>
            <wp:positionV relativeFrom="paragraph">
              <wp:posOffset>382905</wp:posOffset>
            </wp:positionV>
            <wp:extent cx="1316695" cy="762000"/>
            <wp:effectExtent l="0" t="0" r="0" b="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efreibad_bfh_logo_4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16695" cy="762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040" behindDoc="0" locked="0" layoutInCell="1" allowOverlap="1" wp14:anchorId="77320119" wp14:editId="54610834">
                <wp:simplePos x="0" y="0"/>
                <wp:positionH relativeFrom="column">
                  <wp:posOffset>5437505</wp:posOffset>
                </wp:positionH>
                <wp:positionV relativeFrom="paragraph">
                  <wp:posOffset>-112395</wp:posOffset>
                </wp:positionV>
                <wp:extent cx="4991100" cy="1092200"/>
                <wp:effectExtent l="0" t="0" r="0" b="0"/>
                <wp:wrapNone/>
                <wp:docPr id="25" name="Textfeld 25"/>
                <wp:cNvGraphicFramePr/>
                <a:graphic xmlns:a="http://schemas.openxmlformats.org/drawingml/2006/main">
                  <a:graphicData uri="http://schemas.microsoft.com/office/word/2010/wordprocessingShape">
                    <wps:wsp>
                      <wps:cNvSpPr txBox="1"/>
                      <wps:spPr>
                        <a:xfrm>
                          <a:off x="0" y="0"/>
                          <a:ext cx="4991100" cy="1092200"/>
                        </a:xfrm>
                        <a:prstGeom prst="rect">
                          <a:avLst/>
                        </a:prstGeom>
                        <a:noFill/>
                        <a:ln>
                          <a:noFill/>
                        </a:ln>
                        <a:effectLst/>
                      </wps:spPr>
                      <wps:txbx>
                        <w:txbxContent>
                          <w:p w:rsidR="00B17847" w:rsidRPr="00B17847" w:rsidRDefault="00B17847" w:rsidP="004631E1">
                            <w:pPr>
                              <w:jc w:val="center"/>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Bei einer Verlängerung der jahreskarte bitte die bereits</w:t>
                            </w:r>
                            <w:r w:rsidR="004631E1">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vorhandene </w:t>
                            </w:r>
                            <w:r w:rsidR="00842172">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karte </w:t>
                            </w: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mitbringen.sollten sie eine neue karte</w:t>
                            </w:r>
                            <w:r w:rsidR="004631E1">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benötigen, bitte denken sie an</w:t>
                            </w:r>
                          </w:p>
                          <w:p w:rsidR="00B17847" w:rsidRPr="00B17847" w:rsidRDefault="00B17847" w:rsidP="00B17847">
                            <w:pPr>
                              <w:jc w:val="center"/>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ein passbild</w:t>
                            </w:r>
                          </w:p>
                          <w:p w:rsidR="0082480D" w:rsidRPr="0082480D" w:rsidRDefault="0082480D" w:rsidP="0082480D">
                            <w:pPr>
                              <w:ind w:left="708"/>
                              <w:jc w:val="center"/>
                              <w:rPr>
                                <w:b/>
                                <w:b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5" o:spid="_x0000_s1026" type="#_x0000_t202" style="position:absolute;margin-left:428.15pt;margin-top:-8.85pt;width:393pt;height:8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" filled="f" stroked="f">
                <v:textbox>
                  <w:txbxContent>
                    <w:p w:rsidR="00B17847" w:rsidRPr="00B17847" w:rsidRDefault="00B17847" w:rsidP="004631E1">
                      <w:pPr>
                        <w:jc w:val="center"/>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Bei einer Verlängerung der jahreskarte bitte die bereits</w:t>
                      </w:r>
                      <w:r w:rsidR="004631E1">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vorhandene </w:t>
                      </w:r>
                      <w:r w:rsidR="00842172">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karte </w:t>
                      </w: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mitbringen.sollten sie eine neue karte</w:t>
                      </w:r>
                      <w:r w:rsidR="004631E1">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benötigen, bitte denken sie an</w:t>
                      </w:r>
                    </w:p>
                    <w:p w:rsidR="00B17847" w:rsidRPr="00B17847" w:rsidRDefault="00B17847" w:rsidP="00B17847">
                      <w:pPr>
                        <w:jc w:val="center"/>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B17847">
                        <w:rPr>
                          <w:rFonts w:ascii="Arial" w:hAnsi="Arial" w:cs="Arial"/>
                          <w:bCs/>
                          <w:caps/>
                          <w:color w:val="4F81BD" w:themeColor="accent1"/>
                          <w:sz w:val="28"/>
                          <w:szCs w:val="28"/>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ein passbild</w:t>
                      </w:r>
                    </w:p>
                    <w:p w:rsidR="0082480D" w:rsidRPr="0082480D" w:rsidRDefault="0082480D" w:rsidP="0082480D">
                      <w:pPr>
                        <w:ind w:left="708"/>
                        <w:jc w:val="center"/>
                        <w:rPr>
                          <w:b/>
                          <w:bCs/>
                          <w:caps/>
                          <w:noProof/>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v:shape>
            </w:pict>
          </mc:Fallback>
        </mc:AlternateContent>
      </w:r>
      <w:r w:rsidR="004300F3">
        <w:rPr>
          <w:b/>
          <w:bCs/>
          <w:sz w:val="44"/>
        </w:rPr>
        <w:t>Jahreskartenantrag Familienkarte</w:t>
      </w:r>
      <w:r w:rsidR="004300F3">
        <w:br/>
      </w:r>
      <w:r w:rsidR="004300F3">
        <w:rPr>
          <w:sz w:val="32"/>
        </w:rPr>
        <w:t>Antragsteller:__________________________________</w:t>
      </w:r>
      <w:r w:rsidR="004300F3">
        <w:rPr>
          <w:sz w:val="32"/>
        </w:rPr>
        <w:br/>
        <w:t>Straße, Nr.:    __________________________________</w:t>
      </w:r>
    </w:p>
    <w:p w:rsidR="004300F3" w:rsidRDefault="004300F3">
      <w:pPr>
        <w:rPr>
          <w:sz w:val="32"/>
        </w:rPr>
      </w:pPr>
      <w:r>
        <w:rPr>
          <w:sz w:val="32"/>
        </w:rPr>
        <w:t>PLZ, Ort:       __________________________________</w:t>
      </w:r>
    </w:p>
    <w:p w:rsidR="004300F3" w:rsidRDefault="00A337DF">
      <w:pPr>
        <w:ind w:left="708"/>
      </w:pPr>
      <w:r>
        <w:rPr>
          <w:noProof/>
          <w:sz w:val="20"/>
        </w:rPr>
        <mc:AlternateContent>
          <mc:Choice Requires="wps">
            <w:drawing>
              <wp:anchor distT="0" distB="0" distL="114300" distR="114300" simplePos="0" relativeHeight="251667968" behindDoc="0" locked="0" layoutInCell="1" allowOverlap="1" wp14:anchorId="4EC007A9" wp14:editId="37F2AEB8">
                <wp:simplePos x="0" y="0"/>
                <wp:positionH relativeFrom="column">
                  <wp:posOffset>4229100</wp:posOffset>
                </wp:positionH>
                <wp:positionV relativeFrom="paragraph">
                  <wp:posOffset>120650</wp:posOffset>
                </wp:positionV>
                <wp:extent cx="228600" cy="228600"/>
                <wp:effectExtent l="9525" t="6350" r="9525" b="12700"/>
                <wp:wrapNone/>
                <wp:docPr id="2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333pt;margin-top:9.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"/>
            </w:pict>
          </mc:Fallback>
        </mc:AlternateContent>
      </w:r>
      <w:r>
        <w:rPr>
          <w:noProof/>
          <w:sz w:val="20"/>
        </w:rPr>
        <mc:AlternateContent>
          <mc:Choice Requires="wps">
            <w:drawing>
              <wp:anchor distT="0" distB="0" distL="114300" distR="114300" simplePos="0" relativeHeight="251668992" behindDoc="0" locked="0" layoutInCell="1" allowOverlap="1" wp14:anchorId="742597E4" wp14:editId="6140F7DE">
                <wp:simplePos x="0" y="0"/>
                <wp:positionH relativeFrom="column">
                  <wp:posOffset>1943100</wp:posOffset>
                </wp:positionH>
                <wp:positionV relativeFrom="paragraph">
                  <wp:posOffset>120650</wp:posOffset>
                </wp:positionV>
                <wp:extent cx="228600" cy="228600"/>
                <wp:effectExtent l="9525" t="6350" r="9525" b="12700"/>
                <wp:wrapNone/>
                <wp:docPr id="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53pt;margin-top:9.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"/>
            </w:pict>
          </mc:Fallback>
        </mc:AlternateContent>
      </w:r>
      <w:r w:rsidR="004300F3">
        <w:br/>
        <w:t>Ich beantrage die</w:t>
      </w:r>
      <w:r w:rsidR="004300F3">
        <w:tab/>
      </w:r>
      <w:r w:rsidR="004300F3">
        <w:tab/>
        <w:t>Neuausstellung</w:t>
      </w:r>
      <w:r w:rsidR="004300F3">
        <w:tab/>
      </w:r>
      <w:r w:rsidR="004300F3">
        <w:tab/>
      </w:r>
      <w:r w:rsidR="004300F3">
        <w:tab/>
        <w:t>Verlängerung einer Familienkarte mit folgenden Einzelkarten:</w:t>
      </w:r>
    </w:p>
    <w:p w:rsidR="004300F3" w:rsidRDefault="004300F3">
      <w:pPr>
        <w:ind w:left="708"/>
        <w:rPr>
          <w:sz w:val="16"/>
        </w:rPr>
      </w:pPr>
    </w:p>
    <w:p w:rsidR="004300F3" w:rsidRDefault="00A337DF">
      <w:pPr>
        <w:ind w:left="708"/>
        <w:rPr>
          <w:b/>
          <w:bCs/>
        </w:rPr>
      </w:pPr>
      <w:r>
        <w:rPr>
          <w:b/>
          <w:bCs/>
          <w:noProof/>
          <w:sz w:val="20"/>
        </w:rPr>
        <mc:AlternateContent>
          <mc:Choice Requires="wps">
            <w:drawing>
              <wp:anchor distT="0" distB="0" distL="114300" distR="114300" simplePos="0" relativeHeight="251655680" behindDoc="0" locked="0" layoutInCell="1" allowOverlap="1" wp14:anchorId="1471EB06" wp14:editId="715203D1">
                <wp:simplePos x="0" y="0"/>
                <wp:positionH relativeFrom="column">
                  <wp:posOffset>7327900</wp:posOffset>
                </wp:positionH>
                <wp:positionV relativeFrom="paragraph">
                  <wp:posOffset>166370</wp:posOffset>
                </wp:positionV>
                <wp:extent cx="228600" cy="228600"/>
                <wp:effectExtent l="12700" t="13970" r="6350" b="508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7pt;margin-top:13.1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"/>
            </w:pict>
          </mc:Fallback>
        </mc:AlternateContent>
      </w:r>
      <w:r w:rsidR="004300F3">
        <w:tab/>
      </w:r>
      <w:r w:rsidR="004300F3">
        <w:tab/>
      </w:r>
      <w:r w:rsidR="004300F3">
        <w:tab/>
      </w:r>
      <w:r w:rsidR="004300F3">
        <w:tab/>
        <w:t>Name, Vorname</w:t>
      </w:r>
      <w:r w:rsidR="004300F3">
        <w:tab/>
      </w:r>
      <w:r w:rsidR="004300F3">
        <w:tab/>
        <w:t>Geburtsdatum</w:t>
      </w:r>
      <w:r w:rsidR="004300F3">
        <w:tab/>
        <w:t xml:space="preserve"> </w:t>
      </w:r>
      <w:r w:rsidR="004300F3">
        <w:tab/>
        <w:t>Kartennummer</w:t>
      </w:r>
      <w:r w:rsidR="004300F3">
        <w:tab/>
      </w:r>
      <w:r w:rsidR="003F71EF">
        <w:t xml:space="preserve">                    Ersatzkarte</w:t>
      </w:r>
      <w:r w:rsidR="003F71EF">
        <w:tab/>
      </w:r>
      <w:r w:rsidR="004300F3">
        <w:t>(wird v. Kasse ausgefüllt)</w:t>
      </w:r>
      <w:r>
        <w:rPr>
          <w:b/>
          <w:bCs/>
          <w:noProof/>
          <w:sz w:val="20"/>
        </w:rPr>
        <mc:AlternateContent>
          <mc:Choice Requires="wps">
            <w:drawing>
              <wp:anchor distT="0" distB="0" distL="114300" distR="114300" simplePos="0" relativeHeight="251645440" behindDoc="0" locked="0" layoutInCell="1" allowOverlap="1" wp14:anchorId="7269636E" wp14:editId="50187290">
                <wp:simplePos x="0" y="0"/>
                <wp:positionH relativeFrom="column">
                  <wp:posOffset>114300</wp:posOffset>
                </wp:positionH>
                <wp:positionV relativeFrom="paragraph">
                  <wp:posOffset>105410</wp:posOffset>
                </wp:positionV>
                <wp:extent cx="228600" cy="228600"/>
                <wp:effectExtent l="9525" t="10160" r="9525" b="889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9pt;margin-top:8.3pt;width:18pt;height:1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"/>
            </w:pict>
          </mc:Fallback>
        </mc:AlternateContent>
      </w:r>
    </w:p>
    <w:p w:rsidR="004300F3" w:rsidRDefault="004300F3">
      <w:pPr>
        <w:ind w:left="708"/>
      </w:pPr>
      <w:r>
        <w:rPr>
          <w:b/>
          <w:bCs/>
        </w:rPr>
        <w:t xml:space="preserve">a) Erwachsene 1. Person:   </w:t>
      </w:r>
      <w:r>
        <w:t xml:space="preserve">________________________   ___ ___ ____           __________________ </w:t>
      </w:r>
      <w:r w:rsidR="00DF4912">
        <w:t>7</w:t>
      </w:r>
      <w:r>
        <w:t>0€</w:t>
      </w:r>
      <w:r>
        <w:tab/>
      </w:r>
      <w:r>
        <w:tab/>
        <w:t>5€ = ____________________€</w:t>
      </w:r>
    </w:p>
    <w:p w:rsidR="004300F3" w:rsidRDefault="00A337DF">
      <w:pPr>
        <w:ind w:left="708"/>
        <w:rPr>
          <w:sz w:val="16"/>
        </w:rPr>
      </w:pPr>
      <w:r>
        <w:rPr>
          <w:b/>
          <w:bCs/>
          <w:noProof/>
          <w:sz w:val="16"/>
        </w:rPr>
        <mc:AlternateContent>
          <mc:Choice Requires="wps">
            <w:drawing>
              <wp:anchor distT="0" distB="0" distL="114300" distR="114300" simplePos="0" relativeHeight="251647488" behindDoc="0" locked="0" layoutInCell="1" allowOverlap="1" wp14:anchorId="54EFE50A" wp14:editId="12328B99">
                <wp:simplePos x="0" y="0"/>
                <wp:positionH relativeFrom="column">
                  <wp:posOffset>114300</wp:posOffset>
                </wp:positionH>
                <wp:positionV relativeFrom="paragraph">
                  <wp:posOffset>158750</wp:posOffset>
                </wp:positionV>
                <wp:extent cx="228600" cy="228600"/>
                <wp:effectExtent l="9525" t="6350" r="9525" b="12700"/>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pt;margin-top:12.5pt;width:18pt;height:1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QHHQIAADw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"/>
            </w:pict>
          </mc:Fallback>
        </mc:AlternateContent>
      </w:r>
    </w:p>
    <w:p w:rsidR="004300F3" w:rsidRDefault="00A337DF">
      <w:pPr>
        <w:ind w:left="708"/>
        <w:rPr>
          <w:b/>
          <w:bCs/>
        </w:rPr>
      </w:pPr>
      <w:r>
        <w:rPr>
          <w:b/>
          <w:bCs/>
          <w:noProof/>
          <w:sz w:val="20"/>
        </w:rPr>
        <mc:AlternateContent>
          <mc:Choice Requires="wps">
            <w:drawing>
              <wp:anchor distT="0" distB="0" distL="114300" distR="114300" simplePos="0" relativeHeight="251657728" behindDoc="0" locked="0" layoutInCell="1" allowOverlap="1" wp14:anchorId="382233B1" wp14:editId="1325CF3E">
                <wp:simplePos x="0" y="0"/>
                <wp:positionH relativeFrom="column">
                  <wp:posOffset>7327900</wp:posOffset>
                </wp:positionH>
                <wp:positionV relativeFrom="paragraph">
                  <wp:posOffset>97790</wp:posOffset>
                </wp:positionV>
                <wp:extent cx="228600" cy="228600"/>
                <wp:effectExtent l="12700" t="12065" r="6350" b="6985"/>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577pt;margin-top:7.7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r3RHgIAAD0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"/>
            </w:pict>
          </mc:Fallback>
        </mc:AlternateContent>
      </w:r>
      <w:r w:rsidR="004300F3">
        <w:rPr>
          <w:b/>
          <w:bCs/>
        </w:rPr>
        <w:t>b) Erwachsene 1. Person</w:t>
      </w:r>
    </w:p>
    <w:p w:rsidR="004300F3" w:rsidRDefault="004300F3">
      <w:pPr>
        <w:ind w:left="708"/>
      </w:pPr>
      <w:r>
        <w:t xml:space="preserve">    </w:t>
      </w:r>
      <w:r>
        <w:rPr>
          <w:b/>
          <w:bCs/>
        </w:rPr>
        <w:t>alleinerziehend</w:t>
      </w:r>
      <w:r>
        <w:t>:               ________________________</w:t>
      </w:r>
      <w:r>
        <w:tab/>
        <w:t xml:space="preserve">   _</w:t>
      </w:r>
      <w:r w:rsidR="00CD45A7">
        <w:t>__ ___ ____</w:t>
      </w:r>
      <w:r w:rsidR="00CD45A7">
        <w:tab/>
        <w:t xml:space="preserve">__________________ </w:t>
      </w:r>
      <w:r w:rsidR="00DF4912">
        <w:t>7</w:t>
      </w:r>
      <w:r>
        <w:t>0€</w:t>
      </w:r>
      <w:r>
        <w:tab/>
      </w:r>
      <w:r>
        <w:tab/>
        <w:t>5€ = ____________________€</w:t>
      </w:r>
    </w:p>
    <w:p w:rsidR="004300F3" w:rsidRDefault="00ED378D">
      <w:pPr>
        <w:ind w:left="708"/>
        <w:rPr>
          <w:sz w:val="16"/>
        </w:rPr>
      </w:pPr>
      <w:r>
        <w:rPr>
          <w:b/>
          <w:bCs/>
          <w:noProof/>
          <w:sz w:val="20"/>
        </w:rPr>
        <mc:AlternateContent>
          <mc:Choice Requires="wps">
            <w:drawing>
              <wp:anchor distT="0" distB="0" distL="114300" distR="114300" simplePos="0" relativeHeight="251658752" behindDoc="0" locked="0" layoutInCell="1" allowOverlap="1" wp14:anchorId="325E4354" wp14:editId="6549B093">
                <wp:simplePos x="0" y="0"/>
                <wp:positionH relativeFrom="column">
                  <wp:posOffset>7315200</wp:posOffset>
                </wp:positionH>
                <wp:positionV relativeFrom="paragraph">
                  <wp:posOffset>91440</wp:posOffset>
                </wp:positionV>
                <wp:extent cx="228600" cy="228600"/>
                <wp:effectExtent l="0" t="0" r="19050" b="19050"/>
                <wp:wrapNone/>
                <wp:docPr id="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8in;margin-top:7.2pt;width:1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"/>
            </w:pict>
          </mc:Fallback>
        </mc:AlternateContent>
      </w:r>
      <w:r w:rsidR="00A337DF">
        <w:rPr>
          <w:b/>
          <w:bCs/>
          <w:noProof/>
          <w:sz w:val="16"/>
        </w:rPr>
        <mc:AlternateContent>
          <mc:Choice Requires="wps">
            <w:drawing>
              <wp:anchor distT="0" distB="0" distL="114300" distR="114300" simplePos="0" relativeHeight="251648512" behindDoc="0" locked="0" layoutInCell="1" allowOverlap="1" wp14:anchorId="3320D703" wp14:editId="0DE55799">
                <wp:simplePos x="0" y="0"/>
                <wp:positionH relativeFrom="column">
                  <wp:posOffset>114300</wp:posOffset>
                </wp:positionH>
                <wp:positionV relativeFrom="paragraph">
                  <wp:posOffset>90170</wp:posOffset>
                </wp:positionV>
                <wp:extent cx="228600" cy="228600"/>
                <wp:effectExtent l="9525" t="13970" r="9525" b="508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9pt;margin-top:7.1pt;width:18pt;height:1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"/>
            </w:pict>
          </mc:Fallback>
        </mc:AlternateContent>
      </w:r>
    </w:p>
    <w:p w:rsidR="004300F3" w:rsidRDefault="004300F3">
      <w:pPr>
        <w:ind w:left="708"/>
      </w:pPr>
      <w:r>
        <w:rPr>
          <w:b/>
          <w:bCs/>
        </w:rPr>
        <w:t>c) Erwachsene 2. Person</w:t>
      </w:r>
      <w:r>
        <w:t>:   ________________________    ___ ___ ____</w:t>
      </w:r>
      <w:r>
        <w:tab/>
        <w:t xml:space="preserve">__________________ </w:t>
      </w:r>
      <w:r w:rsidR="00DF4912">
        <w:t>5</w:t>
      </w:r>
      <w:r w:rsidR="00476964">
        <w:t>0</w:t>
      </w:r>
      <w:r>
        <w:t>€</w:t>
      </w:r>
      <w:r>
        <w:tab/>
      </w:r>
      <w:r>
        <w:tab/>
        <w:t>5€ = ____________________€</w:t>
      </w:r>
    </w:p>
    <w:p w:rsidR="004300F3" w:rsidRDefault="004300F3">
      <w:pPr>
        <w:ind w:left="708"/>
        <w:rPr>
          <w:b/>
          <w:bCs/>
          <w:sz w:val="16"/>
        </w:rPr>
      </w:pPr>
    </w:p>
    <w:p w:rsidR="004300F3" w:rsidRDefault="00A337DF">
      <w:pPr>
        <w:ind w:left="708"/>
        <w:rPr>
          <w:b/>
          <w:bCs/>
        </w:rPr>
      </w:pPr>
      <w:r>
        <w:rPr>
          <w:b/>
          <w:bCs/>
          <w:noProof/>
          <w:sz w:val="20"/>
        </w:rPr>
        <mc:AlternateContent>
          <mc:Choice Requires="wps">
            <w:drawing>
              <wp:anchor distT="0" distB="0" distL="114300" distR="114300" simplePos="0" relativeHeight="251659776" behindDoc="0" locked="0" layoutInCell="1" allowOverlap="1">
                <wp:simplePos x="0" y="0"/>
                <wp:positionH relativeFrom="column">
                  <wp:posOffset>7327900</wp:posOffset>
                </wp:positionH>
                <wp:positionV relativeFrom="paragraph">
                  <wp:posOffset>133350</wp:posOffset>
                </wp:positionV>
                <wp:extent cx="228600" cy="228600"/>
                <wp:effectExtent l="12700" t="9525" r="6350" b="9525"/>
                <wp:wrapNone/>
                <wp:docPr id="1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577pt;margin-top:10.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"/>
            </w:pict>
          </mc:Fallback>
        </mc:AlternateContent>
      </w:r>
      <w:r>
        <w:rPr>
          <w:b/>
          <w:bCs/>
          <w:noProof/>
          <w:sz w:val="20"/>
        </w:rPr>
        <mc:AlternateContent>
          <mc:Choice Requires="wps">
            <w:drawing>
              <wp:anchor distT="0" distB="0" distL="114300" distR="114300" simplePos="0" relativeHeight="251649536" behindDoc="0" locked="0" layoutInCell="1" allowOverlap="1" wp14:anchorId="6B39D85A" wp14:editId="252DE218">
                <wp:simplePos x="0" y="0"/>
                <wp:positionH relativeFrom="column">
                  <wp:posOffset>114300</wp:posOffset>
                </wp:positionH>
                <wp:positionV relativeFrom="paragraph">
                  <wp:posOffset>82550</wp:posOffset>
                </wp:positionV>
                <wp:extent cx="228600" cy="228600"/>
                <wp:effectExtent l="9525" t="6350" r="9525" b="1270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9pt;margin-top:6.5pt;width:1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"/>
            </w:pict>
          </mc:Fallback>
        </mc:AlternateContent>
      </w:r>
      <w:r w:rsidR="004300F3">
        <w:rPr>
          <w:b/>
          <w:bCs/>
        </w:rPr>
        <w:t>d) Erwachsene 2. Person</w:t>
      </w:r>
    </w:p>
    <w:p w:rsidR="004300F3" w:rsidRDefault="004300F3">
      <w:pPr>
        <w:ind w:left="708"/>
      </w:pPr>
      <w:r>
        <w:rPr>
          <w:b/>
          <w:bCs/>
        </w:rPr>
        <w:t xml:space="preserve">     ermäßigt:</w:t>
      </w:r>
      <w:r>
        <w:rPr>
          <w:b/>
          <w:bCs/>
        </w:rPr>
        <w:tab/>
      </w:r>
      <w:r>
        <w:rPr>
          <w:b/>
          <w:bCs/>
        </w:rPr>
        <w:tab/>
      </w:r>
      <w:r>
        <w:t xml:space="preserve">          ________________________</w:t>
      </w:r>
      <w:r>
        <w:tab/>
        <w:t xml:space="preserve">   __</w:t>
      </w:r>
      <w:r w:rsidR="00CD45A7">
        <w:t>_ ___ ____</w:t>
      </w:r>
      <w:r w:rsidR="00CD45A7">
        <w:tab/>
        <w:t xml:space="preserve">__________________ </w:t>
      </w:r>
      <w:r w:rsidR="00DF4912">
        <w:t>50</w:t>
      </w:r>
      <w:r>
        <w:t>€</w:t>
      </w:r>
      <w:r>
        <w:tab/>
      </w:r>
      <w:r>
        <w:tab/>
        <w:t>5€ = ____________________€</w:t>
      </w:r>
    </w:p>
    <w:p w:rsidR="004300F3" w:rsidRDefault="00A337DF">
      <w:pPr>
        <w:ind w:left="708"/>
        <w:rPr>
          <w:sz w:val="16"/>
        </w:rPr>
      </w:pPr>
      <w:r>
        <w:rPr>
          <w:b/>
          <w:bCs/>
          <w:noProof/>
          <w:sz w:val="16"/>
        </w:rPr>
        <mc:AlternateContent>
          <mc:Choice Requires="wps">
            <w:drawing>
              <wp:anchor distT="0" distB="0" distL="114300" distR="114300" simplePos="0" relativeHeight="251660800" behindDoc="0" locked="0" layoutInCell="1" allowOverlap="1" wp14:anchorId="6C476DAF" wp14:editId="0B47D0E8">
                <wp:simplePos x="0" y="0"/>
                <wp:positionH relativeFrom="column">
                  <wp:posOffset>7318847</wp:posOffset>
                </wp:positionH>
                <wp:positionV relativeFrom="paragraph">
                  <wp:posOffset>71409</wp:posOffset>
                </wp:positionV>
                <wp:extent cx="228600" cy="228600"/>
                <wp:effectExtent l="0" t="0" r="19050" b="19050"/>
                <wp:wrapNone/>
                <wp:docPr id="1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576.3pt;margin-top:5.6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"/>
            </w:pict>
          </mc:Fallback>
        </mc:AlternateContent>
      </w:r>
    </w:p>
    <w:p w:rsidR="004300F3" w:rsidRDefault="00A337DF">
      <w:pPr>
        <w:ind w:left="708"/>
      </w:pPr>
      <w:r>
        <w:rPr>
          <w:b/>
          <w:bCs/>
          <w:noProof/>
          <w:sz w:val="20"/>
        </w:rPr>
        <mc:AlternateContent>
          <mc:Choice Requires="wps">
            <w:drawing>
              <wp:anchor distT="0" distB="0" distL="114300" distR="114300" simplePos="0" relativeHeight="251650560" behindDoc="0" locked="0" layoutInCell="1" allowOverlap="1" wp14:anchorId="5D261132" wp14:editId="186E9EDB">
                <wp:simplePos x="0" y="0"/>
                <wp:positionH relativeFrom="column">
                  <wp:posOffset>114300</wp:posOffset>
                </wp:positionH>
                <wp:positionV relativeFrom="paragraph">
                  <wp:posOffset>13970</wp:posOffset>
                </wp:positionV>
                <wp:extent cx="228600" cy="228600"/>
                <wp:effectExtent l="9525" t="13970" r="9525" b="508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9pt;margin-top:1.1pt;width:18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CxGHAIAADs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"/>
            </w:pict>
          </mc:Fallback>
        </mc:AlternateContent>
      </w:r>
      <w:r w:rsidR="004300F3">
        <w:rPr>
          <w:b/>
          <w:bCs/>
        </w:rPr>
        <w:t>e) Jugendl. 1. Kind:</w:t>
      </w:r>
      <w:r w:rsidR="004300F3">
        <w:tab/>
        <w:t xml:space="preserve">          ________________________</w:t>
      </w:r>
      <w:r w:rsidR="004300F3">
        <w:tab/>
        <w:t xml:space="preserve">   ___ ___ ____</w:t>
      </w:r>
      <w:r w:rsidR="004300F3">
        <w:tab/>
        <w:t>__________________ 1</w:t>
      </w:r>
      <w:r w:rsidR="00476964">
        <w:t>5</w:t>
      </w:r>
      <w:r w:rsidR="004300F3">
        <w:t>€</w:t>
      </w:r>
      <w:r w:rsidR="004300F3">
        <w:tab/>
      </w:r>
      <w:r w:rsidR="004300F3">
        <w:tab/>
        <w:t>5€ = ____________________€</w:t>
      </w:r>
    </w:p>
    <w:p w:rsidR="004300F3" w:rsidRDefault="00A337DF">
      <w:pPr>
        <w:ind w:left="708"/>
        <w:rPr>
          <w:sz w:val="16"/>
        </w:rPr>
      </w:pPr>
      <w:r>
        <w:rPr>
          <w:b/>
          <w:bCs/>
          <w:noProof/>
          <w:sz w:val="16"/>
        </w:rPr>
        <mc:AlternateContent>
          <mc:Choice Requires="wps">
            <w:drawing>
              <wp:anchor distT="0" distB="0" distL="114300" distR="114300" simplePos="0" relativeHeight="251661824" behindDoc="0" locked="0" layoutInCell="1" allowOverlap="1" wp14:anchorId="66D0FC6A" wp14:editId="7A706BEF">
                <wp:simplePos x="0" y="0"/>
                <wp:positionH relativeFrom="column">
                  <wp:posOffset>7318847</wp:posOffset>
                </wp:positionH>
                <wp:positionV relativeFrom="paragraph">
                  <wp:posOffset>76992</wp:posOffset>
                </wp:positionV>
                <wp:extent cx="228600" cy="228600"/>
                <wp:effectExtent l="0" t="0" r="19050" b="19050"/>
                <wp:wrapNone/>
                <wp:docPr id="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576.3pt;margin-top:6.05pt;width:18pt;height: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"/>
            </w:pict>
          </mc:Fallback>
        </mc:AlternateContent>
      </w:r>
    </w:p>
    <w:p w:rsidR="004300F3" w:rsidRDefault="00A337DF">
      <w:pPr>
        <w:ind w:left="708"/>
      </w:pPr>
      <w:r>
        <w:rPr>
          <w:b/>
          <w:bCs/>
          <w:noProof/>
          <w:sz w:val="20"/>
        </w:rPr>
        <mc:AlternateContent>
          <mc:Choice Requires="wps">
            <w:drawing>
              <wp:anchor distT="0" distB="0" distL="114300" distR="114300" simplePos="0" relativeHeight="251651584" behindDoc="0" locked="0" layoutInCell="1" allowOverlap="1" wp14:anchorId="45E9B293" wp14:editId="317489E5">
                <wp:simplePos x="0" y="0"/>
                <wp:positionH relativeFrom="column">
                  <wp:posOffset>114300</wp:posOffset>
                </wp:positionH>
                <wp:positionV relativeFrom="paragraph">
                  <wp:posOffset>6350</wp:posOffset>
                </wp:positionV>
                <wp:extent cx="228600" cy="228600"/>
                <wp:effectExtent l="9525" t="6350" r="9525" b="1270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9pt;margin-top:.5pt;width:18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"/>
            </w:pict>
          </mc:Fallback>
        </mc:AlternateContent>
      </w:r>
      <w:r w:rsidR="004300F3">
        <w:rPr>
          <w:b/>
          <w:bCs/>
        </w:rPr>
        <w:t>f) Jugendl. 2.Kind:</w:t>
      </w:r>
      <w:r w:rsidR="004300F3">
        <w:rPr>
          <w:b/>
          <w:bCs/>
        </w:rPr>
        <w:tab/>
      </w:r>
      <w:r w:rsidR="004300F3">
        <w:t xml:space="preserve">          ________________________</w:t>
      </w:r>
      <w:r w:rsidR="004300F3">
        <w:tab/>
        <w:t xml:space="preserve">   ___ ___ ____</w:t>
      </w:r>
      <w:r w:rsidR="004300F3">
        <w:tab/>
        <w:t>__________________ 10€</w:t>
      </w:r>
      <w:r w:rsidR="004300F3">
        <w:tab/>
      </w:r>
      <w:r w:rsidR="004300F3">
        <w:tab/>
        <w:t>5€ = ____________________€</w:t>
      </w:r>
    </w:p>
    <w:p w:rsidR="004300F3" w:rsidRDefault="00ED378D">
      <w:pPr>
        <w:ind w:left="708"/>
      </w:pPr>
      <w:r>
        <w:rPr>
          <w:b/>
          <w:bCs/>
          <w:noProof/>
          <w:sz w:val="20"/>
        </w:rPr>
        <mc:AlternateContent>
          <mc:Choice Requires="wps">
            <w:drawing>
              <wp:anchor distT="0" distB="0" distL="114300" distR="114300" simplePos="0" relativeHeight="251662848" behindDoc="0" locked="0" layoutInCell="1" allowOverlap="1" wp14:anchorId="5EDADD86" wp14:editId="0D713486">
                <wp:simplePos x="0" y="0"/>
                <wp:positionH relativeFrom="column">
                  <wp:posOffset>7318212</wp:posOffset>
                </wp:positionH>
                <wp:positionV relativeFrom="paragraph">
                  <wp:posOffset>75093</wp:posOffset>
                </wp:positionV>
                <wp:extent cx="228600" cy="228600"/>
                <wp:effectExtent l="0" t="0" r="19050" b="1905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576.25pt;margin-top:5.9pt;width:18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"/>
            </w:pict>
          </mc:Fallback>
        </mc:AlternateContent>
      </w:r>
    </w:p>
    <w:p w:rsidR="004300F3" w:rsidRDefault="00A337DF">
      <w:pPr>
        <w:ind w:left="708"/>
      </w:pPr>
      <w:r>
        <w:rPr>
          <w:b/>
          <w:bCs/>
          <w:noProof/>
          <w:sz w:val="20"/>
        </w:rPr>
        <mc:AlternateContent>
          <mc:Choice Requires="wps">
            <w:drawing>
              <wp:anchor distT="0" distB="0" distL="114300" distR="114300" simplePos="0" relativeHeight="251652608" behindDoc="0" locked="0" layoutInCell="1" allowOverlap="1" wp14:anchorId="4AF8C029" wp14:editId="43F0C9AC">
                <wp:simplePos x="0" y="0"/>
                <wp:positionH relativeFrom="column">
                  <wp:posOffset>114300</wp:posOffset>
                </wp:positionH>
                <wp:positionV relativeFrom="paragraph">
                  <wp:posOffset>-635</wp:posOffset>
                </wp:positionV>
                <wp:extent cx="228600" cy="228600"/>
                <wp:effectExtent l="9525" t="8890" r="9525" b="10160"/>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9pt;margin-top:-.0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"/>
            </w:pict>
          </mc:Fallback>
        </mc:AlternateContent>
      </w:r>
      <w:r w:rsidR="004300F3">
        <w:rPr>
          <w:b/>
          <w:bCs/>
        </w:rPr>
        <w:t>g) Jugendl.weit.Kind</w:t>
      </w:r>
      <w:r w:rsidR="004300F3">
        <w:t>:         ________________________    ___ ___ ____</w:t>
      </w:r>
      <w:r w:rsidR="004300F3">
        <w:tab/>
        <w:t>__________________ 10€/</w:t>
      </w:r>
      <w:r w:rsidR="00476964">
        <w:t>5</w:t>
      </w:r>
      <w:r w:rsidR="004300F3">
        <w:t>€</w:t>
      </w:r>
      <w:r w:rsidR="004300F3">
        <w:tab/>
        <w:t>5€ = ____________________€</w:t>
      </w:r>
    </w:p>
    <w:p w:rsidR="004300F3" w:rsidRDefault="00ED378D">
      <w:pPr>
        <w:ind w:left="708"/>
        <w:rPr>
          <w:sz w:val="16"/>
        </w:rPr>
      </w:pPr>
      <w:r>
        <w:rPr>
          <w:b/>
          <w:bCs/>
          <w:noProof/>
          <w:sz w:val="20"/>
        </w:rPr>
        <mc:AlternateContent>
          <mc:Choice Requires="wps">
            <w:drawing>
              <wp:anchor distT="0" distB="0" distL="114300" distR="114300" simplePos="0" relativeHeight="251663872" behindDoc="0" locked="0" layoutInCell="1" allowOverlap="1" wp14:anchorId="0775B117" wp14:editId="49177E85">
                <wp:simplePos x="0" y="0"/>
                <wp:positionH relativeFrom="column">
                  <wp:posOffset>7318375</wp:posOffset>
                </wp:positionH>
                <wp:positionV relativeFrom="paragraph">
                  <wp:posOffset>57785</wp:posOffset>
                </wp:positionV>
                <wp:extent cx="228600" cy="228600"/>
                <wp:effectExtent l="0" t="0" r="19050" b="19050"/>
                <wp:wrapNone/>
                <wp:docPr id="1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576.25pt;margin-top:4.55pt;width:18pt;height:1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"/>
            </w:pict>
          </mc:Fallback>
        </mc:AlternateContent>
      </w:r>
      <w:r w:rsidR="00A337DF">
        <w:rPr>
          <w:b/>
          <w:bCs/>
          <w:noProof/>
          <w:sz w:val="16"/>
        </w:rPr>
        <mc:AlternateContent>
          <mc:Choice Requires="wps">
            <w:drawing>
              <wp:anchor distT="0" distB="0" distL="114300" distR="114300" simplePos="0" relativeHeight="251653632" behindDoc="0" locked="0" layoutInCell="1" allowOverlap="1" wp14:anchorId="255D92E1" wp14:editId="11D87E0F">
                <wp:simplePos x="0" y="0"/>
                <wp:positionH relativeFrom="column">
                  <wp:posOffset>114300</wp:posOffset>
                </wp:positionH>
                <wp:positionV relativeFrom="paragraph">
                  <wp:posOffset>167005</wp:posOffset>
                </wp:positionV>
                <wp:extent cx="228600" cy="228600"/>
                <wp:effectExtent l="9525" t="5080" r="9525" b="13970"/>
                <wp:wrapNone/>
                <wp:docPr id="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9pt;margin-top:13.1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"/>
            </w:pict>
          </mc:Fallback>
        </mc:AlternateContent>
      </w:r>
    </w:p>
    <w:p w:rsidR="004300F3" w:rsidRDefault="004300F3">
      <w:pPr>
        <w:ind w:left="708"/>
      </w:pPr>
      <w:r>
        <w:rPr>
          <w:b/>
          <w:bCs/>
        </w:rPr>
        <w:t>h) Jugendl.weit.Kind:</w:t>
      </w:r>
      <w:r>
        <w:t xml:space="preserve">         _______________________     ___ ___ ____ </w:t>
      </w:r>
      <w:r>
        <w:tab/>
        <w:t>__________________ 10€/</w:t>
      </w:r>
      <w:r w:rsidR="00476964">
        <w:t>5</w:t>
      </w:r>
      <w:r>
        <w:t>€</w:t>
      </w:r>
      <w:r>
        <w:tab/>
        <w:t>5€ = ____________________€</w:t>
      </w:r>
    </w:p>
    <w:p w:rsidR="004300F3" w:rsidRDefault="00ED378D">
      <w:pPr>
        <w:ind w:left="708"/>
        <w:rPr>
          <w:sz w:val="16"/>
        </w:rPr>
      </w:pPr>
      <w:r>
        <w:rPr>
          <w:b/>
          <w:bCs/>
          <w:noProof/>
          <w:sz w:val="20"/>
        </w:rPr>
        <mc:AlternateContent>
          <mc:Choice Requires="wps">
            <w:drawing>
              <wp:anchor distT="0" distB="0" distL="114300" distR="114300" simplePos="0" relativeHeight="251664896" behindDoc="0" locked="0" layoutInCell="1" allowOverlap="1" wp14:anchorId="5EB89128" wp14:editId="69A5819F">
                <wp:simplePos x="0" y="0"/>
                <wp:positionH relativeFrom="column">
                  <wp:posOffset>7318375</wp:posOffset>
                </wp:positionH>
                <wp:positionV relativeFrom="paragraph">
                  <wp:posOffset>69850</wp:posOffset>
                </wp:positionV>
                <wp:extent cx="228600" cy="228600"/>
                <wp:effectExtent l="0" t="0" r="19050" b="1905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76.25pt;margin-top:5.5pt;width:18pt;height: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CpHgIAAD0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"/>
            </w:pict>
          </mc:Fallback>
        </mc:AlternateContent>
      </w:r>
      <w:r w:rsidR="00A337DF">
        <w:rPr>
          <w:b/>
          <w:bCs/>
          <w:noProof/>
          <w:sz w:val="16"/>
        </w:rPr>
        <mc:AlternateContent>
          <mc:Choice Requires="wps">
            <w:drawing>
              <wp:anchor distT="0" distB="0" distL="114300" distR="114300" simplePos="0" relativeHeight="251654656" behindDoc="0" locked="0" layoutInCell="1" allowOverlap="1" wp14:anchorId="2E470725" wp14:editId="75E9E1E4">
                <wp:simplePos x="0" y="0"/>
                <wp:positionH relativeFrom="column">
                  <wp:posOffset>114300</wp:posOffset>
                </wp:positionH>
                <wp:positionV relativeFrom="paragraph">
                  <wp:posOffset>159385</wp:posOffset>
                </wp:positionV>
                <wp:extent cx="228600" cy="228600"/>
                <wp:effectExtent l="9525" t="6985" r="9525" b="12065"/>
                <wp:wrapNone/>
                <wp:docPr id="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9pt;margin-top:12.5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"/>
            </w:pict>
          </mc:Fallback>
        </mc:AlternateContent>
      </w:r>
    </w:p>
    <w:p w:rsidR="004300F3" w:rsidRPr="003F71EF" w:rsidRDefault="004300F3">
      <w:pPr>
        <w:ind w:left="708"/>
      </w:pPr>
      <w:r w:rsidRPr="003F71EF">
        <w:rPr>
          <w:b/>
          <w:bCs/>
        </w:rPr>
        <w:t xml:space="preserve">i) Kind unter </w:t>
      </w:r>
      <w:r w:rsidR="00ED378D">
        <w:rPr>
          <w:b/>
          <w:bCs/>
        </w:rPr>
        <w:t>3</w:t>
      </w:r>
      <w:r w:rsidRPr="003F71EF">
        <w:rPr>
          <w:b/>
          <w:bCs/>
        </w:rPr>
        <w:t xml:space="preserve"> J</w:t>
      </w:r>
      <w:r w:rsidRPr="003F71EF">
        <w:t>.                ________________________    ___ ___ ____</w:t>
      </w:r>
      <w:r w:rsidRPr="003F71EF">
        <w:tab/>
        <w:t>__________________ 0€</w:t>
      </w:r>
      <w:r w:rsidRPr="003F71EF">
        <w:tab/>
      </w:r>
      <w:r w:rsidRPr="003F71EF">
        <w:tab/>
        <w:t>5€ = ____________________€</w:t>
      </w:r>
    </w:p>
    <w:p w:rsidR="004300F3" w:rsidRPr="003F71EF" w:rsidRDefault="00ED378D">
      <w:pPr>
        <w:ind w:left="708"/>
        <w:rPr>
          <w:b/>
          <w:bCs/>
          <w:sz w:val="16"/>
        </w:rPr>
      </w:pPr>
      <w:r>
        <w:rPr>
          <w:b/>
          <w:bCs/>
          <w:noProof/>
          <w:sz w:val="20"/>
        </w:rPr>
        <mc:AlternateContent>
          <mc:Choice Requires="wps">
            <w:drawing>
              <wp:anchor distT="0" distB="0" distL="114300" distR="114300" simplePos="0" relativeHeight="251656704" behindDoc="0" locked="0" layoutInCell="1" allowOverlap="1" wp14:anchorId="47002261" wp14:editId="6B33C83D">
                <wp:simplePos x="0" y="0"/>
                <wp:positionH relativeFrom="column">
                  <wp:posOffset>7318375</wp:posOffset>
                </wp:positionH>
                <wp:positionV relativeFrom="paragraph">
                  <wp:posOffset>73025</wp:posOffset>
                </wp:positionV>
                <wp:extent cx="228600" cy="228600"/>
                <wp:effectExtent l="0" t="0" r="19050" b="19050"/>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576.25pt;margin-top:5.75pt;width:18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"/>
            </w:pict>
          </mc:Fallback>
        </mc:AlternateContent>
      </w:r>
      <w:r w:rsidR="00A337DF">
        <w:rPr>
          <w:b/>
          <w:bCs/>
          <w:noProof/>
          <w:sz w:val="16"/>
        </w:rPr>
        <mc:AlternateContent>
          <mc:Choice Requires="wps">
            <w:drawing>
              <wp:anchor distT="0" distB="0" distL="114300" distR="114300" simplePos="0" relativeHeight="251646464" behindDoc="0" locked="0" layoutInCell="1" allowOverlap="1" wp14:anchorId="17BE9261" wp14:editId="05025EEB">
                <wp:simplePos x="0" y="0"/>
                <wp:positionH relativeFrom="column">
                  <wp:posOffset>114300</wp:posOffset>
                </wp:positionH>
                <wp:positionV relativeFrom="paragraph">
                  <wp:posOffset>151765</wp:posOffset>
                </wp:positionV>
                <wp:extent cx="228600" cy="228600"/>
                <wp:effectExtent l="9525" t="8890" r="9525" b="1016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9pt;margin-top:11.95pt;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"/>
            </w:pict>
          </mc:Fallback>
        </mc:AlternateContent>
      </w:r>
    </w:p>
    <w:p w:rsidR="004300F3" w:rsidRPr="003F71EF" w:rsidRDefault="004300F3">
      <w:pPr>
        <w:ind w:left="708"/>
      </w:pPr>
      <w:r w:rsidRPr="003F71EF">
        <w:rPr>
          <w:b/>
          <w:bCs/>
        </w:rPr>
        <w:t xml:space="preserve">j) Kind unter </w:t>
      </w:r>
      <w:r w:rsidR="00ED378D">
        <w:rPr>
          <w:b/>
          <w:bCs/>
        </w:rPr>
        <w:t>3</w:t>
      </w:r>
      <w:r w:rsidRPr="003F71EF">
        <w:rPr>
          <w:b/>
          <w:bCs/>
        </w:rPr>
        <w:t xml:space="preserve"> J.       </w:t>
      </w:r>
      <w:r w:rsidRPr="003F71EF">
        <w:t xml:space="preserve">         ________________________    ___ ___ ____</w:t>
      </w:r>
      <w:r w:rsidRPr="003F71EF">
        <w:tab/>
        <w:t>__________________ 0€</w:t>
      </w:r>
      <w:r w:rsidRPr="003F71EF">
        <w:tab/>
      </w:r>
      <w:r w:rsidRPr="003F71EF">
        <w:tab/>
        <w:t>5€ = ____________________€</w:t>
      </w:r>
      <w:r w:rsidRPr="003F71EF">
        <w:br/>
      </w:r>
      <w:r w:rsidRPr="003F71EF">
        <w:tab/>
      </w:r>
      <w:r w:rsidRPr="003F71EF">
        <w:tab/>
      </w:r>
      <w:r w:rsidRPr="003F71EF">
        <w:tab/>
      </w:r>
      <w:r w:rsidRPr="003F71EF">
        <w:tab/>
      </w:r>
      <w:r w:rsidRPr="003F71EF">
        <w:tab/>
      </w:r>
      <w:r w:rsidRPr="003F71EF">
        <w:tab/>
      </w:r>
      <w:r w:rsidRPr="003F71EF">
        <w:tab/>
      </w:r>
      <w:r w:rsidRPr="003F71EF">
        <w:tab/>
      </w:r>
      <w:r w:rsidRPr="003F71EF">
        <w:tab/>
      </w:r>
      <w:r w:rsidRPr="003F71EF">
        <w:tab/>
      </w:r>
      <w:r w:rsidRPr="003F71EF">
        <w:tab/>
      </w:r>
      <w:r w:rsidRPr="003F71EF">
        <w:tab/>
      </w:r>
      <w:r w:rsidRPr="003F71EF">
        <w:tab/>
      </w:r>
      <w:r w:rsidRPr="003F71EF">
        <w:tab/>
        <w:t>SUMME:</w:t>
      </w:r>
      <w:r w:rsidRPr="003F71EF">
        <w:tab/>
        <w:t xml:space="preserve">     =                                         €</w:t>
      </w:r>
    </w:p>
    <w:p w:rsidR="004300F3" w:rsidRDefault="004300F3" w:rsidP="00ED378D">
      <w:pPr>
        <w:ind w:left="10620" w:firstLine="708"/>
      </w:pPr>
      <w:r>
        <w:t>==================================</w:t>
      </w:r>
    </w:p>
    <w:p w:rsidR="00ED378D" w:rsidRPr="00ED378D" w:rsidRDefault="004300F3">
      <w:pPr>
        <w:rPr>
          <w:b/>
          <w:bCs/>
          <w:sz w:val="20"/>
          <w:u w:val="single"/>
        </w:rPr>
      </w:pPr>
      <w:r>
        <w:rPr>
          <w:b/>
          <w:bCs/>
          <w:u w:val="single"/>
        </w:rPr>
        <w:t>Nachweise:</w:t>
      </w:r>
    </w:p>
    <w:p w:rsidR="004300F3" w:rsidRDefault="00ED378D">
      <w:r w:rsidRPr="00ED378D">
        <w:rPr>
          <w:b/>
          <w:bCs/>
          <w:noProof/>
          <w:sz w:val="8"/>
        </w:rPr>
        <mc:AlternateContent>
          <mc:Choice Requires="wps">
            <w:drawing>
              <wp:anchor distT="0" distB="0" distL="114300" distR="114300" simplePos="0" relativeHeight="251666944" behindDoc="0" locked="0" layoutInCell="1" allowOverlap="1" wp14:anchorId="76D6932B" wp14:editId="20D8DC0C">
                <wp:simplePos x="0" y="0"/>
                <wp:positionH relativeFrom="column">
                  <wp:posOffset>4572000</wp:posOffset>
                </wp:positionH>
                <wp:positionV relativeFrom="paragraph">
                  <wp:posOffset>49530</wp:posOffset>
                </wp:positionV>
                <wp:extent cx="228600" cy="228600"/>
                <wp:effectExtent l="0" t="0" r="19050" b="19050"/>
                <wp:wrapNone/>
                <wp:docPr id="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in;margin-top:3.9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"/>
            </w:pict>
          </mc:Fallback>
        </mc:AlternateContent>
      </w:r>
      <w:r w:rsidRPr="00ED378D">
        <w:rPr>
          <w:b/>
          <w:bCs/>
          <w:noProof/>
          <w:sz w:val="8"/>
        </w:rPr>
        <mc:AlternateContent>
          <mc:Choice Requires="wps">
            <w:drawing>
              <wp:anchor distT="0" distB="0" distL="114300" distR="114300" simplePos="0" relativeHeight="251665920" behindDoc="0" locked="0" layoutInCell="1" allowOverlap="1" wp14:anchorId="0C7A735F" wp14:editId="50A8CD3E">
                <wp:simplePos x="0" y="0"/>
                <wp:positionH relativeFrom="column">
                  <wp:posOffset>159385</wp:posOffset>
                </wp:positionH>
                <wp:positionV relativeFrom="paragraph">
                  <wp:posOffset>43180</wp:posOffset>
                </wp:positionV>
                <wp:extent cx="228600" cy="228600"/>
                <wp:effectExtent l="0" t="0" r="19050" b="19050"/>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2.55pt;margin-top:3.4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"/>
            </w:pict>
          </mc:Fallback>
        </mc:AlternateContent>
      </w:r>
      <w:r w:rsidR="004300F3" w:rsidRPr="00ED378D">
        <w:rPr>
          <w:sz w:val="12"/>
        </w:rPr>
        <w:br/>
      </w:r>
      <w:r w:rsidR="004300F3">
        <w:tab/>
        <w:t>Buchst. d) –f): Behinderten-, Schüler-, Studentenausweis</w:t>
      </w:r>
      <w:r w:rsidR="004300F3">
        <w:tab/>
      </w:r>
      <w:r w:rsidR="004300F3">
        <w:tab/>
      </w:r>
      <w:r w:rsidR="004300F3">
        <w:tab/>
        <w:t>Buchst. b), g), h): Landesfamilienpass, Familienbuch, Pass</w:t>
      </w:r>
      <w:r w:rsidR="004300F3">
        <w:br/>
      </w:r>
      <w:r w:rsidR="004300F3">
        <w:br/>
        <w:t>Ich versichere, dass die Voraussetzungen für die beantragten Ermäßigungen vorliegen u. stimme ggf. einer Kontrolle durch das Badepersonal zu. Ich stimme außerdem zu, dass meine Daten im Rahmen des Verfahrens gespeichert werden.</w:t>
      </w:r>
      <w:r w:rsidR="004300F3">
        <w:br/>
        <w:t xml:space="preserve">Mir ist bekannt, dass die Jahreskarten im Betrugsfall ersatzlos eingezogen werden und darüber hinaus eine Bearbeitungsgebühr von </w:t>
      </w:r>
      <w:r w:rsidR="00B40020">
        <w:t>5</w:t>
      </w:r>
      <w:r w:rsidR="004300F3">
        <w:t>0 € erhoben wird</w:t>
      </w:r>
    </w:p>
    <w:p w:rsidR="004300F3" w:rsidRDefault="004300F3">
      <w:pPr>
        <w:ind w:left="708"/>
      </w:pPr>
      <w:r>
        <w:br/>
      </w:r>
      <w:r>
        <w:br/>
        <w:t>Bad Friedrichshall, den ________________,</w:t>
      </w:r>
      <w:r w:rsidR="007361BE">
        <w:t xml:space="preserve"> </w:t>
      </w:r>
      <w:r>
        <w:t>20</w:t>
      </w:r>
      <w:r w:rsidR="004C7C4A">
        <w:t>18</w:t>
      </w:r>
      <w:bookmarkStart w:id="0" w:name="_GoBack"/>
      <w:bookmarkEnd w:id="0"/>
      <w:r>
        <w:tab/>
      </w:r>
      <w:r>
        <w:tab/>
      </w:r>
      <w:r>
        <w:tab/>
      </w:r>
      <w:r>
        <w:tab/>
      </w:r>
      <w:r>
        <w:tab/>
        <w:t>_______________________________________________</w:t>
      </w:r>
    </w:p>
    <w:p w:rsidR="004300F3" w:rsidRDefault="004300F3">
      <w:pPr>
        <w:ind w:left="708"/>
      </w:pPr>
      <w:r>
        <w:tab/>
      </w:r>
      <w:r>
        <w:tab/>
      </w:r>
      <w:r>
        <w:tab/>
      </w:r>
      <w:r>
        <w:tab/>
      </w:r>
      <w:r>
        <w:tab/>
      </w:r>
      <w:r>
        <w:tab/>
      </w:r>
      <w:r>
        <w:tab/>
      </w:r>
      <w:r>
        <w:tab/>
      </w:r>
      <w:r>
        <w:tab/>
      </w:r>
      <w:r>
        <w:tab/>
      </w:r>
      <w:r>
        <w:tab/>
      </w:r>
      <w:r>
        <w:tab/>
        <w:t>( Unterschrift )</w:t>
      </w:r>
    </w:p>
    <w:sectPr w:rsidR="004300F3">
      <w:pgSz w:w="16838" w:h="11906" w:orient="landscape" w:code="9"/>
      <w:pgMar w:top="357" w:right="363" w:bottom="35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165"/>
    <w:rsid w:val="00290165"/>
    <w:rsid w:val="003F71EF"/>
    <w:rsid w:val="004300F3"/>
    <w:rsid w:val="004631E1"/>
    <w:rsid w:val="00476964"/>
    <w:rsid w:val="004821B1"/>
    <w:rsid w:val="004C7C4A"/>
    <w:rsid w:val="00613C5C"/>
    <w:rsid w:val="007361BE"/>
    <w:rsid w:val="008156C2"/>
    <w:rsid w:val="0082480D"/>
    <w:rsid w:val="00842172"/>
    <w:rsid w:val="00944D60"/>
    <w:rsid w:val="00A337DF"/>
    <w:rsid w:val="00B17847"/>
    <w:rsid w:val="00B40020"/>
    <w:rsid w:val="00C84326"/>
    <w:rsid w:val="00CD45A7"/>
    <w:rsid w:val="00DF4912"/>
    <w:rsid w:val="00ED37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C84326"/>
    <w:rPr>
      <w:rFonts w:ascii="Tahoma" w:hAnsi="Tahoma" w:cs="Tahoma"/>
      <w:sz w:val="16"/>
      <w:szCs w:val="16"/>
    </w:rPr>
  </w:style>
  <w:style w:type="character" w:customStyle="1" w:styleId="SprechblasentextZchn">
    <w:name w:val="Sprechblasentext Zchn"/>
    <w:basedOn w:val="Absatz-Standardschriftart"/>
    <w:link w:val="Sprechblasentext"/>
    <w:rsid w:val="00C843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rsid w:val="00C84326"/>
    <w:rPr>
      <w:rFonts w:ascii="Tahoma" w:hAnsi="Tahoma" w:cs="Tahoma"/>
      <w:sz w:val="16"/>
      <w:szCs w:val="16"/>
    </w:rPr>
  </w:style>
  <w:style w:type="character" w:customStyle="1" w:styleId="SprechblasentextZchn">
    <w:name w:val="Sprechblasentext Zchn"/>
    <w:basedOn w:val="Absatz-Standardschriftart"/>
    <w:link w:val="Sprechblasentext"/>
    <w:rsid w:val="00C843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BBBECC12.dotm</Template>
  <TotalTime>0</TotalTime>
  <Pages>1</Pages>
  <Words>237</Words>
  <Characters>2213</Characters>
  <Application>Microsoft Office Word</Application>
  <DocSecurity>0</DocSecurity>
  <Lines>18</Lines>
  <Paragraphs>4</Paragraphs>
  <ScaleCrop>false</ScaleCrop>
  <HeadingPairs>
    <vt:vector size="2" baseType="variant">
      <vt:variant>
        <vt:lpstr>Titel</vt:lpstr>
      </vt:variant>
      <vt:variant>
        <vt:i4>1</vt:i4>
      </vt:variant>
    </vt:vector>
  </HeadingPairs>
  <TitlesOfParts>
    <vt:vector size="1" baseType="lpstr">
      <vt:lpstr>Jahreskartenantrag Familienkarte</vt:lpstr>
    </vt:vector>
  </TitlesOfParts>
  <Company>Stadt Bad Friedrichshall</Company>
  <LinksUpToDate>false</LinksUpToDate>
  <CharactersWithSpaces>2446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Jahreskartenantrag Familienkarte</dc:title>
  <dc:creator>heike maier</dc:creator>
  <cp:lastModifiedBy>Thys Christine</cp:lastModifiedBy>
  <cp:revision>2</cp:revision>
  <cp:lastPrinted>2016-04-06T06:05:00Z</cp:lastPrinted>
  <dcterms:created xsi:type="dcterms:W3CDTF">2018-01-31T13:44:00Z</dcterms:created>
  <dcterms:modified xsi:type="dcterms:W3CDTF">2018-01-31T13:44:00Z</dcterms:modified>
</cp:coreProperties>
</file>