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118" w:rsidRDefault="007F0118" w:rsidP="007F0118">
      <w:p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4CFD89" wp14:editId="4BA754CC">
                <wp:simplePos x="0" y="0"/>
                <wp:positionH relativeFrom="column">
                  <wp:posOffset>4276725</wp:posOffset>
                </wp:positionH>
                <wp:positionV relativeFrom="paragraph">
                  <wp:posOffset>-141605</wp:posOffset>
                </wp:positionV>
                <wp:extent cx="1828800" cy="1828800"/>
                <wp:effectExtent l="0" t="0" r="0" b="1143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5D23" w:rsidRPr="00CD49A3" w:rsidRDefault="00655D23" w:rsidP="007F011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aps/>
                                <w:color w:val="4F81BD" w:themeColor="accent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D49A3">
                              <w:rPr>
                                <w:rFonts w:ascii="Arial" w:hAnsi="Arial" w:cs="Arial"/>
                                <w:bCs/>
                                <w:caps/>
                                <w:color w:val="4F81BD" w:themeColor="accent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Bei einer Verlängerung der</w:t>
                            </w:r>
                          </w:p>
                          <w:p w:rsidR="00655D23" w:rsidRPr="00CD49A3" w:rsidRDefault="00655D23" w:rsidP="007F011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aps/>
                                <w:color w:val="4F81BD" w:themeColor="accent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D49A3">
                              <w:rPr>
                                <w:rFonts w:ascii="Arial" w:hAnsi="Arial" w:cs="Arial"/>
                                <w:bCs/>
                                <w:caps/>
                                <w:color w:val="4F81BD" w:themeColor="accent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jahreskarte bitte die bereits</w:t>
                            </w:r>
                          </w:p>
                          <w:p w:rsidR="00655D23" w:rsidRPr="00CD49A3" w:rsidRDefault="00655D23" w:rsidP="007F011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aps/>
                                <w:color w:val="4F81BD" w:themeColor="accent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D49A3">
                              <w:rPr>
                                <w:rFonts w:ascii="Arial" w:hAnsi="Arial" w:cs="Arial"/>
                                <w:bCs/>
                                <w:caps/>
                                <w:color w:val="4F81BD" w:themeColor="accent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vorhandene mitbringen.</w:t>
                            </w:r>
                          </w:p>
                          <w:p w:rsidR="00655D23" w:rsidRPr="00CD49A3" w:rsidRDefault="00655D23" w:rsidP="007F011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aps/>
                                <w:color w:val="4F81BD" w:themeColor="accent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D49A3">
                              <w:rPr>
                                <w:rFonts w:ascii="Arial" w:hAnsi="Arial" w:cs="Arial"/>
                                <w:bCs/>
                                <w:caps/>
                                <w:color w:val="4F81BD" w:themeColor="accent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sollten sie eine neue karte</w:t>
                            </w:r>
                          </w:p>
                          <w:p w:rsidR="00655D23" w:rsidRPr="00CD49A3" w:rsidRDefault="00655D23" w:rsidP="007F011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aps/>
                                <w:color w:val="4F81BD" w:themeColor="accent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D49A3">
                              <w:rPr>
                                <w:rFonts w:ascii="Arial" w:hAnsi="Arial" w:cs="Arial"/>
                                <w:bCs/>
                                <w:caps/>
                                <w:color w:val="4F81BD" w:themeColor="accent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benötigen, bitte denken sie an</w:t>
                            </w:r>
                          </w:p>
                          <w:p w:rsidR="00655D23" w:rsidRPr="00CD49A3" w:rsidRDefault="00655D23" w:rsidP="007F011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aps/>
                                <w:color w:val="4F81BD" w:themeColor="accent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D49A3">
                              <w:rPr>
                                <w:rFonts w:ascii="Arial" w:hAnsi="Arial" w:cs="Arial"/>
                                <w:bCs/>
                                <w:caps/>
                                <w:color w:val="4F81BD" w:themeColor="accent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ein passbild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1" o:spid="_x0000_s1026" type="#_x0000_t202" style="position:absolute;margin-left:336.75pt;margin-top:-11.1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" filled="f" stroked="f">
                <v:textbox style="mso-fit-shape-to-text:t">
                  <w:txbxContent>
                    <w:p w:rsidR="00655D23" w:rsidRPr="00CD49A3" w:rsidRDefault="00655D23" w:rsidP="007F0118">
                      <w:pPr>
                        <w:jc w:val="center"/>
                        <w:rPr>
                          <w:rFonts w:ascii="Arial" w:hAnsi="Arial" w:cs="Arial"/>
                          <w:bCs/>
                          <w:caps/>
                          <w:color w:val="4F81BD" w:themeColor="accent1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CD49A3">
                        <w:rPr>
                          <w:rFonts w:ascii="Arial" w:hAnsi="Arial" w:cs="Arial"/>
                          <w:bCs/>
                          <w:caps/>
                          <w:color w:val="4F81BD" w:themeColor="accent1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Bei einer Verlängerung der</w:t>
                      </w:r>
                    </w:p>
                    <w:p w:rsidR="00655D23" w:rsidRPr="00CD49A3" w:rsidRDefault="00655D23" w:rsidP="007F0118">
                      <w:pPr>
                        <w:jc w:val="center"/>
                        <w:rPr>
                          <w:rFonts w:ascii="Arial" w:hAnsi="Arial" w:cs="Arial"/>
                          <w:bCs/>
                          <w:caps/>
                          <w:color w:val="4F81BD" w:themeColor="accent1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CD49A3">
                        <w:rPr>
                          <w:rFonts w:ascii="Arial" w:hAnsi="Arial" w:cs="Arial"/>
                          <w:bCs/>
                          <w:caps/>
                          <w:color w:val="4F81BD" w:themeColor="accent1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jahreskarte bitte die bereits</w:t>
                      </w:r>
                    </w:p>
                    <w:p w:rsidR="00655D23" w:rsidRPr="00CD49A3" w:rsidRDefault="00655D23" w:rsidP="007F0118">
                      <w:pPr>
                        <w:jc w:val="center"/>
                        <w:rPr>
                          <w:rFonts w:ascii="Arial" w:hAnsi="Arial" w:cs="Arial"/>
                          <w:bCs/>
                          <w:caps/>
                          <w:color w:val="4F81BD" w:themeColor="accent1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CD49A3">
                        <w:rPr>
                          <w:rFonts w:ascii="Arial" w:hAnsi="Arial" w:cs="Arial"/>
                          <w:bCs/>
                          <w:caps/>
                          <w:color w:val="4F81BD" w:themeColor="accent1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vorhandene mitbringen.</w:t>
                      </w:r>
                    </w:p>
                    <w:p w:rsidR="00655D23" w:rsidRPr="00CD49A3" w:rsidRDefault="00655D23" w:rsidP="007F0118">
                      <w:pPr>
                        <w:jc w:val="center"/>
                        <w:rPr>
                          <w:rFonts w:ascii="Arial" w:hAnsi="Arial" w:cs="Arial"/>
                          <w:bCs/>
                          <w:caps/>
                          <w:color w:val="4F81BD" w:themeColor="accent1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CD49A3">
                        <w:rPr>
                          <w:rFonts w:ascii="Arial" w:hAnsi="Arial" w:cs="Arial"/>
                          <w:bCs/>
                          <w:caps/>
                          <w:color w:val="4F81BD" w:themeColor="accent1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sollten sie eine neue karte</w:t>
                      </w:r>
                    </w:p>
                    <w:p w:rsidR="00655D23" w:rsidRPr="00CD49A3" w:rsidRDefault="00655D23" w:rsidP="007F0118">
                      <w:pPr>
                        <w:jc w:val="center"/>
                        <w:rPr>
                          <w:rFonts w:ascii="Arial" w:hAnsi="Arial" w:cs="Arial"/>
                          <w:bCs/>
                          <w:caps/>
                          <w:color w:val="4F81BD" w:themeColor="accent1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CD49A3">
                        <w:rPr>
                          <w:rFonts w:ascii="Arial" w:hAnsi="Arial" w:cs="Arial"/>
                          <w:bCs/>
                          <w:caps/>
                          <w:color w:val="4F81BD" w:themeColor="accent1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benötigen, bitte denken sie an</w:t>
                      </w:r>
                    </w:p>
                    <w:p w:rsidR="00655D23" w:rsidRPr="00CD49A3" w:rsidRDefault="00655D23" w:rsidP="007F0118">
                      <w:pPr>
                        <w:jc w:val="center"/>
                        <w:rPr>
                          <w:rFonts w:ascii="Arial" w:hAnsi="Arial" w:cs="Arial"/>
                          <w:bCs/>
                          <w:caps/>
                          <w:color w:val="4F81BD" w:themeColor="accent1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CD49A3">
                        <w:rPr>
                          <w:rFonts w:ascii="Arial" w:hAnsi="Arial" w:cs="Arial"/>
                          <w:bCs/>
                          <w:caps/>
                          <w:color w:val="4F81BD" w:themeColor="accent1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ein passbild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44"/>
        </w:rPr>
        <w:t>Jahreskartenantrag Einzelperson</w:t>
      </w:r>
      <w:r>
        <w:rPr>
          <w:b/>
          <w:bCs/>
          <w:sz w:val="44"/>
        </w:rPr>
        <w:br/>
      </w:r>
      <w:r>
        <w:rPr>
          <w:sz w:val="32"/>
        </w:rPr>
        <w:t>Antragsteller:___________________________</w:t>
      </w:r>
    </w:p>
    <w:p w:rsidR="007F0118" w:rsidRDefault="007F0118" w:rsidP="007F0118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70528" behindDoc="0" locked="0" layoutInCell="1" allowOverlap="1" wp14:anchorId="6D6D02C1" wp14:editId="0A0F8E7E">
            <wp:simplePos x="0" y="0"/>
            <wp:positionH relativeFrom="column">
              <wp:posOffset>4117340</wp:posOffset>
            </wp:positionH>
            <wp:positionV relativeFrom="paragraph">
              <wp:posOffset>211455</wp:posOffset>
            </wp:positionV>
            <wp:extent cx="866775" cy="501015"/>
            <wp:effectExtent l="0" t="0" r="9525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efreibad_bfh_logo_4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0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>Geburtsdatum:__________________________</w:t>
      </w:r>
    </w:p>
    <w:p w:rsidR="007F0118" w:rsidRDefault="007F0118" w:rsidP="007F0118">
      <w:pPr>
        <w:rPr>
          <w:sz w:val="32"/>
        </w:rPr>
      </w:pPr>
      <w:r>
        <w:rPr>
          <w:sz w:val="32"/>
        </w:rPr>
        <w:t>Straße, Nr.:     __________________________</w:t>
      </w:r>
    </w:p>
    <w:p w:rsidR="007F0118" w:rsidRDefault="007F0118" w:rsidP="007F011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DA2C4D" wp14:editId="79E2461C">
                <wp:simplePos x="0" y="0"/>
                <wp:positionH relativeFrom="column">
                  <wp:posOffset>1088390</wp:posOffset>
                </wp:positionH>
                <wp:positionV relativeFrom="paragraph">
                  <wp:posOffset>382905</wp:posOffset>
                </wp:positionV>
                <wp:extent cx="228600" cy="209550"/>
                <wp:effectExtent l="0" t="0" r="19050" b="19050"/>
                <wp:wrapNone/>
                <wp:docPr id="2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85.7pt;margin-top:30.15pt;width:18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A88C97" wp14:editId="752676C3">
                <wp:simplePos x="0" y="0"/>
                <wp:positionH relativeFrom="column">
                  <wp:posOffset>2413000</wp:posOffset>
                </wp:positionH>
                <wp:positionV relativeFrom="paragraph">
                  <wp:posOffset>364490</wp:posOffset>
                </wp:positionV>
                <wp:extent cx="228600" cy="228600"/>
                <wp:effectExtent l="12700" t="12065" r="6350" b="6985"/>
                <wp:wrapNone/>
                <wp:docPr id="1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90pt;margin-top:28.7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"/>
            </w:pict>
          </mc:Fallback>
        </mc:AlternateContent>
      </w:r>
      <w:r>
        <w:rPr>
          <w:sz w:val="32"/>
        </w:rPr>
        <w:t>PLZ, Ort:        __________________________</w:t>
      </w:r>
      <w:r>
        <w:rPr>
          <w:sz w:val="32"/>
        </w:rPr>
        <w:br/>
      </w:r>
      <w:r>
        <w:br/>
        <w:t>Ich beantrage die</w:t>
      </w:r>
      <w:r>
        <w:tab/>
      </w:r>
      <w:r>
        <w:rPr>
          <w:b/>
          <w:bCs/>
        </w:rPr>
        <w:t>Neuausstellung</w:t>
      </w:r>
      <w:r>
        <w:tab/>
      </w:r>
      <w:r>
        <w:rPr>
          <w:b/>
          <w:bCs/>
        </w:rPr>
        <w:t>Verlängerung</w:t>
      </w:r>
      <w:r>
        <w:t xml:space="preserve"> einer</w:t>
      </w:r>
      <w:r>
        <w:tab/>
      </w:r>
      <w:r>
        <w:tab/>
      </w:r>
      <w:r>
        <w:tab/>
      </w:r>
      <w:r>
        <w:tab/>
        <w:t>(wird von Kasse</w:t>
      </w:r>
    </w:p>
    <w:p w:rsidR="007F0118" w:rsidRDefault="007F0118" w:rsidP="007F0118">
      <w:r>
        <w:tab/>
      </w:r>
      <w:r>
        <w:tab/>
      </w:r>
      <w:r>
        <w:tab/>
      </w:r>
      <w:r>
        <w:tab/>
      </w:r>
      <w:r>
        <w:tab/>
      </w:r>
      <w:r>
        <w:rPr>
          <w:u w:val="single"/>
        </w:rPr>
        <w:t>Kartennummer</w:t>
      </w:r>
      <w:r>
        <w:tab/>
      </w:r>
      <w:r>
        <w:tab/>
      </w:r>
      <w:r>
        <w:rPr>
          <w:u w:val="single"/>
        </w:rPr>
        <w:t>Ersatzkarte</w:t>
      </w:r>
      <w:r>
        <w:tab/>
      </w:r>
      <w:r>
        <w:tab/>
        <w:t>ausgefüllt)</w:t>
      </w:r>
    </w:p>
    <w:p w:rsidR="007F0118" w:rsidRDefault="007F0118" w:rsidP="007F011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A7050F" wp14:editId="2579F1C8">
                <wp:simplePos x="0" y="0"/>
                <wp:positionH relativeFrom="column">
                  <wp:posOffset>4216400</wp:posOffset>
                </wp:positionH>
                <wp:positionV relativeFrom="paragraph">
                  <wp:posOffset>151130</wp:posOffset>
                </wp:positionV>
                <wp:extent cx="228600" cy="228600"/>
                <wp:effectExtent l="6350" t="8255" r="12700" b="10795"/>
                <wp:wrapNone/>
                <wp:docPr id="1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332pt;margin-top:11.9pt;width:1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3D5D9F" wp14:editId="173D800B">
                <wp:simplePos x="0" y="0"/>
                <wp:positionH relativeFrom="column">
                  <wp:posOffset>114300</wp:posOffset>
                </wp:positionH>
                <wp:positionV relativeFrom="paragraph">
                  <wp:posOffset>125730</wp:posOffset>
                </wp:positionV>
                <wp:extent cx="228600" cy="228600"/>
                <wp:effectExtent l="9525" t="11430" r="9525" b="7620"/>
                <wp:wrapNone/>
                <wp:docPr id="1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9pt;margin-top:9.9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"/>
            </w:pict>
          </mc:Fallback>
        </mc:AlternateContent>
      </w:r>
    </w:p>
    <w:p w:rsidR="007F0118" w:rsidRDefault="007F0118" w:rsidP="007F0118">
      <w:r>
        <w:tab/>
      </w:r>
      <w:r>
        <w:rPr>
          <w:b/>
          <w:bCs/>
        </w:rPr>
        <w:t>Jahreskarte Erwachsener</w:t>
      </w:r>
      <w:r>
        <w:tab/>
        <w:t>___________________ 80 €</w:t>
      </w:r>
      <w:r>
        <w:tab/>
      </w:r>
      <w:r>
        <w:tab/>
        <w:t>5 €</w:t>
      </w:r>
      <w:r>
        <w:tab/>
      </w:r>
      <w:r>
        <w:tab/>
        <w:t>= ___________€</w:t>
      </w:r>
    </w:p>
    <w:p w:rsidR="007F0118" w:rsidRDefault="007F0118" w:rsidP="007F011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65F353" wp14:editId="3B347C03">
                <wp:simplePos x="0" y="0"/>
                <wp:positionH relativeFrom="column">
                  <wp:posOffset>114300</wp:posOffset>
                </wp:positionH>
                <wp:positionV relativeFrom="paragraph">
                  <wp:posOffset>143510</wp:posOffset>
                </wp:positionV>
                <wp:extent cx="228600" cy="228600"/>
                <wp:effectExtent l="9525" t="10160" r="9525" b="8890"/>
                <wp:wrapNone/>
                <wp:docPr id="1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9pt;margin-top:11.3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"/>
            </w:pict>
          </mc:Fallback>
        </mc:AlternateContent>
      </w:r>
    </w:p>
    <w:p w:rsidR="007F0118" w:rsidRDefault="007F0118" w:rsidP="007F011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865628" wp14:editId="27A418EB">
                <wp:simplePos x="0" y="0"/>
                <wp:positionH relativeFrom="column">
                  <wp:posOffset>4216400</wp:posOffset>
                </wp:positionH>
                <wp:positionV relativeFrom="paragraph">
                  <wp:posOffset>120650</wp:posOffset>
                </wp:positionV>
                <wp:extent cx="228600" cy="228600"/>
                <wp:effectExtent l="6350" t="6350" r="12700" b="12700"/>
                <wp:wrapNone/>
                <wp:docPr id="1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32pt;margin-top:9.5pt;width:18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"/>
            </w:pict>
          </mc:Fallback>
        </mc:AlternateContent>
      </w:r>
      <w:r>
        <w:tab/>
      </w:r>
      <w:r>
        <w:rPr>
          <w:b/>
          <w:bCs/>
        </w:rPr>
        <w:t>Jahreskarte Erwachsener</w:t>
      </w:r>
      <w:r>
        <w:br/>
      </w:r>
      <w:r>
        <w:tab/>
      </w:r>
      <w:r>
        <w:rPr>
          <w:b/>
          <w:bCs/>
        </w:rPr>
        <w:t>ermäßigt</w:t>
      </w:r>
      <w:r>
        <w:tab/>
      </w:r>
      <w:r>
        <w:tab/>
      </w:r>
      <w:r>
        <w:tab/>
        <w:t>___________________ 50 €</w:t>
      </w:r>
      <w:r>
        <w:tab/>
      </w:r>
      <w:r>
        <w:tab/>
        <w:t>5 €</w:t>
      </w:r>
      <w:r>
        <w:tab/>
      </w:r>
      <w:r>
        <w:tab/>
        <w:t>= ___________€</w:t>
      </w:r>
    </w:p>
    <w:p w:rsidR="007F0118" w:rsidRDefault="007F0118" w:rsidP="007F011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5CC7C9" wp14:editId="4B6950BF">
                <wp:simplePos x="0" y="0"/>
                <wp:positionH relativeFrom="column">
                  <wp:posOffset>114300</wp:posOffset>
                </wp:positionH>
                <wp:positionV relativeFrom="paragraph">
                  <wp:posOffset>138430</wp:posOffset>
                </wp:positionV>
                <wp:extent cx="228600" cy="228600"/>
                <wp:effectExtent l="9525" t="5080" r="9525" b="13970"/>
                <wp:wrapNone/>
                <wp:docPr id="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9pt;margin-top:10.9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"/>
            </w:pict>
          </mc:Fallback>
        </mc:AlternateContent>
      </w:r>
    </w:p>
    <w:p w:rsidR="007F0118" w:rsidRDefault="007F0118" w:rsidP="007F011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4B8A5A" wp14:editId="470765CD">
                <wp:simplePos x="0" y="0"/>
                <wp:positionH relativeFrom="column">
                  <wp:posOffset>4216400</wp:posOffset>
                </wp:positionH>
                <wp:positionV relativeFrom="paragraph">
                  <wp:posOffset>24130</wp:posOffset>
                </wp:positionV>
                <wp:extent cx="228600" cy="228600"/>
                <wp:effectExtent l="6350" t="5080" r="12700" b="13970"/>
                <wp:wrapNone/>
                <wp:docPr id="1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332pt;margin-top:1.9pt;width:18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"/>
            </w:pict>
          </mc:Fallback>
        </mc:AlternateContent>
      </w:r>
      <w:r>
        <w:tab/>
      </w:r>
      <w:r>
        <w:rPr>
          <w:b/>
          <w:bCs/>
        </w:rPr>
        <w:t xml:space="preserve">Jahreskarte </w:t>
      </w:r>
      <w:r w:rsidR="008509C8">
        <w:rPr>
          <w:b/>
          <w:bCs/>
        </w:rPr>
        <w:t>Kinder u.</w:t>
      </w:r>
      <w:r>
        <w:tab/>
        <w:t>___________________ 50 €</w:t>
      </w:r>
      <w:r>
        <w:tab/>
      </w:r>
      <w:r>
        <w:tab/>
        <w:t>5€</w:t>
      </w:r>
      <w:r>
        <w:tab/>
      </w:r>
      <w:r>
        <w:tab/>
        <w:t>= ___________€</w:t>
      </w:r>
    </w:p>
    <w:p w:rsidR="007F0118" w:rsidRDefault="007F0118" w:rsidP="007F0118">
      <w:r>
        <w:tab/>
      </w:r>
      <w:r w:rsidR="008509C8" w:rsidRPr="008509C8">
        <w:rPr>
          <w:b/>
        </w:rPr>
        <w:t>Jugendliche</w:t>
      </w:r>
      <w:r>
        <w:tab/>
      </w:r>
      <w:r w:rsidR="008509C8">
        <w:t xml:space="preserve">(3-16 Jahre) </w:t>
      </w:r>
      <w:r w:rsidR="008509C8">
        <w:tab/>
      </w:r>
      <w:r>
        <w:tab/>
      </w:r>
      <w:r>
        <w:tab/>
      </w:r>
      <w:r>
        <w:tab/>
      </w:r>
      <w:r>
        <w:tab/>
      </w:r>
      <w:r>
        <w:tab/>
        <w:t>Summe:</w:t>
      </w:r>
      <w:r>
        <w:tab/>
        <w:t>=                       €</w:t>
      </w:r>
    </w:p>
    <w:p w:rsidR="007F0118" w:rsidRDefault="007F0118" w:rsidP="007F011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=======================</w:t>
      </w:r>
    </w:p>
    <w:p w:rsidR="007F0118" w:rsidRDefault="007F0118" w:rsidP="007F011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D951C7" wp14:editId="0922ECC7">
                <wp:simplePos x="0" y="0"/>
                <wp:positionH relativeFrom="column">
                  <wp:posOffset>152400</wp:posOffset>
                </wp:positionH>
                <wp:positionV relativeFrom="paragraph">
                  <wp:posOffset>171450</wp:posOffset>
                </wp:positionV>
                <wp:extent cx="228600" cy="228600"/>
                <wp:effectExtent l="9525" t="9525" r="9525" b="9525"/>
                <wp:wrapNone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12pt;margin-top:13.5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E24B97" wp14:editId="537A9A4A">
                <wp:simplePos x="0" y="0"/>
                <wp:positionH relativeFrom="column">
                  <wp:posOffset>2400300</wp:posOffset>
                </wp:positionH>
                <wp:positionV relativeFrom="paragraph">
                  <wp:posOffset>146050</wp:posOffset>
                </wp:positionV>
                <wp:extent cx="228600" cy="228600"/>
                <wp:effectExtent l="9525" t="12700" r="9525" b="6350"/>
                <wp:wrapNone/>
                <wp:docPr id="1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89pt;margin-top:11.5pt;width:18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"/>
            </w:pict>
          </mc:Fallback>
        </mc:AlternateContent>
      </w:r>
      <w:r>
        <w:t>Vorgelegte Nachweise:</w:t>
      </w:r>
      <w:r>
        <w:br/>
      </w:r>
      <w:r>
        <w:tab/>
        <w:t>Behindertenausweis</w:t>
      </w:r>
      <w:r>
        <w:tab/>
      </w:r>
      <w:r>
        <w:tab/>
      </w:r>
      <w:r>
        <w:tab/>
        <w:t>Schüler-, Studentenausweis</w:t>
      </w:r>
    </w:p>
    <w:p w:rsidR="007F0118" w:rsidRDefault="007F0118" w:rsidP="007F0118">
      <w:pPr>
        <w:ind w:firstLine="708"/>
      </w:pPr>
      <w:r>
        <w:t>(mind. 60 %)</w:t>
      </w:r>
    </w:p>
    <w:p w:rsidR="007F0118" w:rsidRDefault="007F0118" w:rsidP="007F0118">
      <w:pPr>
        <w:ind w:firstLine="708"/>
        <w:rPr>
          <w:sz w:val="18"/>
        </w:rPr>
      </w:pPr>
      <w:r w:rsidRPr="009D3DD8">
        <w:rPr>
          <w:sz w:val="12"/>
        </w:rPr>
        <w:br/>
      </w:r>
      <w:r w:rsidRPr="009D3DD8">
        <w:rPr>
          <w:sz w:val="18"/>
          <w:szCs w:val="18"/>
        </w:rPr>
        <w:t>Ic</w:t>
      </w:r>
      <w:r>
        <w:rPr>
          <w:sz w:val="18"/>
        </w:rPr>
        <w:t>h versichere, dass die Voraussetzung für die beantragte Ermäßigung vorliegt u. stimme ggf. einer Kontrolle durch das Badepersonal zu. Ich stimme außerdem zu, dass meine Daten im Rahmen des Verfahrens gespeichert werden.</w:t>
      </w:r>
      <w:r>
        <w:rPr>
          <w:sz w:val="18"/>
        </w:rPr>
        <w:br/>
        <w:t>Mir ist bekannt, dass die Jahreskarten im Betrugsfall ersatzlos eingezogen werden und darüber hinaus eine Bearbeitungsgebühr von 50 € erhoben wird</w:t>
      </w:r>
    </w:p>
    <w:p w:rsidR="007F0118" w:rsidRDefault="007F0118" w:rsidP="007F0118">
      <w:pPr>
        <w:rPr>
          <w:sz w:val="18"/>
        </w:rPr>
      </w:pPr>
    </w:p>
    <w:p w:rsidR="00655D23" w:rsidRDefault="007F0118" w:rsidP="007F0118">
      <w:pPr>
        <w:rPr>
          <w:sz w:val="18"/>
        </w:rPr>
      </w:pPr>
      <w:r>
        <w:rPr>
          <w:sz w:val="18"/>
        </w:rPr>
        <w:t>Bad Friedrichshall, den _______________, 201</w:t>
      </w:r>
      <w:r w:rsidR="002F494D">
        <w:rPr>
          <w:sz w:val="18"/>
        </w:rPr>
        <w:t>8</w:t>
      </w:r>
      <w:r>
        <w:rPr>
          <w:sz w:val="18"/>
        </w:rPr>
        <w:tab/>
      </w:r>
      <w:r>
        <w:rPr>
          <w:sz w:val="18"/>
        </w:rPr>
        <w:tab/>
        <w:t>_____________________________</w:t>
      </w:r>
    </w:p>
    <w:p w:rsidR="007F0118" w:rsidRDefault="007F0118" w:rsidP="007F0118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(Unterschrift)</w:t>
      </w:r>
    </w:p>
    <w:p w:rsidR="00655D23" w:rsidRDefault="00655D23" w:rsidP="007F0118">
      <w:pPr>
        <w:rPr>
          <w:sz w:val="18"/>
          <w:u w:val="single"/>
        </w:rPr>
      </w:pP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</w:p>
    <w:p w:rsidR="00655D23" w:rsidRPr="00655D23" w:rsidRDefault="00655D23" w:rsidP="007F0118">
      <w:pPr>
        <w:rPr>
          <w:sz w:val="18"/>
          <w:u w:val="single"/>
        </w:rPr>
      </w:pPr>
      <w:bookmarkStart w:id="0" w:name="_GoBack"/>
      <w:bookmarkEnd w:id="0"/>
    </w:p>
    <w:sectPr w:rsidR="00655D23" w:rsidRPr="00655D23">
      <w:pgSz w:w="11906" w:h="16838"/>
      <w:pgMar w:top="397" w:right="851" w:bottom="39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438"/>
    <w:rsid w:val="00067C3B"/>
    <w:rsid w:val="001A7C08"/>
    <w:rsid w:val="001D45E8"/>
    <w:rsid w:val="001E201B"/>
    <w:rsid w:val="002F494D"/>
    <w:rsid w:val="00550BCA"/>
    <w:rsid w:val="005B7D08"/>
    <w:rsid w:val="0065560C"/>
    <w:rsid w:val="00655D23"/>
    <w:rsid w:val="006A1FCE"/>
    <w:rsid w:val="00740F38"/>
    <w:rsid w:val="007C0C6E"/>
    <w:rsid w:val="007E0BE6"/>
    <w:rsid w:val="007F0118"/>
    <w:rsid w:val="00813882"/>
    <w:rsid w:val="008509C8"/>
    <w:rsid w:val="008E30CC"/>
    <w:rsid w:val="00981438"/>
    <w:rsid w:val="00A5050C"/>
    <w:rsid w:val="00A827F2"/>
    <w:rsid w:val="00AC3015"/>
    <w:rsid w:val="00BB1209"/>
    <w:rsid w:val="00C33914"/>
    <w:rsid w:val="00CD49A3"/>
    <w:rsid w:val="00D40F36"/>
    <w:rsid w:val="00D41B81"/>
    <w:rsid w:val="00DA4794"/>
    <w:rsid w:val="00EE1623"/>
    <w:rsid w:val="00F0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rsid w:val="00740F3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740F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rsid w:val="00740F3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740F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124B2176.dotm</Template>
  <TotalTime>0</TotalTime>
  <Pages>1</Pages>
  <Words>125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Jahreskartenantrag Einzelperson</vt:lpstr>
    </vt:vector>
  </TitlesOfParts>
  <Company>Stadt Bad Friedrichshall</Company>
  <LinksUpToDate>false</LinksUpToDate>
  <CharactersWithSpaces>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Jahreskartenantrag Einzelperson</dc:title>
  <dc:creator>heike maier</dc:creator>
  <cp:lastModifiedBy>Thys Christine</cp:lastModifiedBy>
  <cp:revision>3</cp:revision>
  <cp:lastPrinted>2017-03-16T11:11:00Z</cp:lastPrinted>
  <dcterms:created xsi:type="dcterms:W3CDTF">2018-01-31T13:40:00Z</dcterms:created>
  <dcterms:modified xsi:type="dcterms:W3CDTF">2018-03-14T08:01:00Z</dcterms:modified>
</cp:coreProperties>
</file>